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C9D" w:rsidRPr="00E75979" w:rsidRDefault="00307C9D" w:rsidP="00AB0A5C">
      <w:pPr>
        <w:tabs>
          <w:tab w:val="left" w:pos="4052"/>
        </w:tabs>
        <w:spacing w:after="0" w:line="240" w:lineRule="auto"/>
        <w:ind w:left="3119"/>
        <w:rPr>
          <w:rFonts w:ascii="Times New Roman" w:hAnsi="Times New Roman"/>
          <w:sz w:val="36"/>
          <w:szCs w:val="3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alt="photo_4765_1" style="position:absolute;left:0;text-align:left;margin-left:-60.3pt;margin-top:-39.45pt;width:157.5pt;height:123.75pt;z-index:251658240;visibility:visible;mso-wrap-distance-left:0;mso-wrap-distance-right:0;mso-position-vertical-relative:line" o:allowoverlap="f">
            <v:imagedata r:id="rId4" o:title=""/>
            <w10:wrap type="square"/>
          </v:shape>
        </w:pict>
      </w:r>
      <w:r>
        <w:rPr>
          <w:rFonts w:ascii="Times New Roman" w:hAnsi="Times New Roman"/>
          <w:b/>
          <w:sz w:val="36"/>
          <w:szCs w:val="36"/>
        </w:rPr>
        <w:t xml:space="preserve"> </w:t>
      </w:r>
      <w:r w:rsidRPr="00E75979">
        <w:rPr>
          <w:rFonts w:ascii="Times New Roman" w:hAnsi="Times New Roman"/>
          <w:b/>
          <w:sz w:val="36"/>
          <w:szCs w:val="36"/>
        </w:rPr>
        <w:t xml:space="preserve">Ветеринарная клиника  </w:t>
      </w:r>
      <w:r>
        <w:rPr>
          <w:rFonts w:ascii="Times New Roman" w:hAnsi="Times New Roman"/>
          <w:b/>
          <w:sz w:val="36"/>
          <w:szCs w:val="36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r w:rsidRPr="00E75979">
        <w:rPr>
          <w:rFonts w:ascii="Times New Roman" w:hAnsi="Times New Roman"/>
          <w:b/>
          <w:sz w:val="36"/>
          <w:szCs w:val="36"/>
        </w:rPr>
        <w:t>«</w:t>
      </w:r>
      <w:r>
        <w:rPr>
          <w:rFonts w:ascii="Times New Roman" w:hAnsi="Times New Roman"/>
          <w:b/>
          <w:sz w:val="36"/>
          <w:szCs w:val="36"/>
        </w:rPr>
        <w:t>Добрый Мир</w:t>
      </w:r>
      <w:r w:rsidRPr="00E75979">
        <w:rPr>
          <w:rFonts w:ascii="Times New Roman" w:hAnsi="Times New Roman"/>
          <w:b/>
          <w:sz w:val="36"/>
          <w:szCs w:val="36"/>
        </w:rPr>
        <w:t>»</w:t>
      </w:r>
    </w:p>
    <w:p w:rsidR="00307C9D" w:rsidRPr="00E75979" w:rsidRDefault="00307C9D" w:rsidP="00E75979">
      <w:pPr>
        <w:tabs>
          <w:tab w:val="left" w:pos="405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217F70">
        <w:rPr>
          <w:rFonts w:ascii="Times New Roman" w:hAnsi="Times New Roman"/>
          <w:sz w:val="32"/>
          <w:szCs w:val="32"/>
        </w:rPr>
        <w:t xml:space="preserve">                </w:t>
      </w:r>
      <w:r w:rsidRPr="00E75979">
        <w:rPr>
          <w:rFonts w:ascii="Times New Roman" w:hAnsi="Times New Roman"/>
          <w:sz w:val="24"/>
          <w:szCs w:val="24"/>
        </w:rPr>
        <w:t xml:space="preserve">ул.   Рудневка д.18  8(499)721-74-86                                                                                                   </w:t>
      </w:r>
    </w:p>
    <w:p w:rsidR="00307C9D" w:rsidRPr="00E75979" w:rsidRDefault="00307C9D" w:rsidP="00E75979">
      <w:pPr>
        <w:spacing w:after="0" w:line="240" w:lineRule="auto"/>
        <w:rPr>
          <w:sz w:val="24"/>
          <w:szCs w:val="24"/>
        </w:rPr>
      </w:pPr>
      <w:r w:rsidRPr="00E75979">
        <w:rPr>
          <w:rFonts w:ascii="Times New Roman" w:hAnsi="Times New Roman"/>
          <w:sz w:val="24"/>
          <w:szCs w:val="24"/>
        </w:rPr>
        <w:t xml:space="preserve">                     </w:t>
      </w:r>
      <w:hyperlink r:id="rId5" w:history="1"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www</w:t>
        </w:r>
        <w:r w:rsidRPr="00E75979">
          <w:rPr>
            <w:rStyle w:val="Hyperlink"/>
            <w:rFonts w:ascii="Times New Roman" w:hAnsi="Times New Roman"/>
            <w:sz w:val="24"/>
            <w:szCs w:val="24"/>
          </w:rPr>
          <w:t>.</w:t>
        </w:r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vet</w:t>
        </w:r>
        <w:r w:rsidRPr="00E75979">
          <w:rPr>
            <w:rStyle w:val="Hyperlink"/>
            <w:rFonts w:ascii="Times New Roman" w:hAnsi="Times New Roman"/>
            <w:sz w:val="24"/>
            <w:szCs w:val="24"/>
          </w:rPr>
          <w:t>-</w:t>
        </w:r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kozhuhovo</w:t>
        </w:r>
        <w:r w:rsidRPr="00E75979">
          <w:rPr>
            <w:rStyle w:val="Hyperlink"/>
            <w:rFonts w:ascii="Times New Roman" w:hAnsi="Times New Roman"/>
            <w:sz w:val="24"/>
            <w:szCs w:val="24"/>
          </w:rPr>
          <w:t>.</w:t>
        </w:r>
        <w:r w:rsidRPr="00E75979">
          <w:rPr>
            <w:rStyle w:val="Hyperlink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:rsidR="00307C9D" w:rsidRDefault="00307C9D" w:rsidP="00E75979">
      <w:pPr>
        <w:spacing w:after="0" w:line="240" w:lineRule="auto"/>
      </w:pPr>
    </w:p>
    <w:p w:rsidR="00307C9D" w:rsidRPr="00D32DFC" w:rsidRDefault="00307C9D" w:rsidP="00E75979">
      <w:pPr>
        <w:spacing w:after="0" w:line="240" w:lineRule="auto"/>
        <w:rPr>
          <w:rFonts w:ascii="Times New Roman" w:hAnsi="Times New Roman"/>
        </w:rPr>
      </w:pPr>
    </w:p>
    <w:p w:rsidR="00307C9D" w:rsidRPr="00BA310B" w:rsidRDefault="00307C9D" w:rsidP="00E75979">
      <w:pPr>
        <w:spacing w:after="0"/>
        <w:rPr>
          <w:b/>
          <w:sz w:val="32"/>
          <w:szCs w:val="32"/>
        </w:rPr>
      </w:pPr>
      <w:r w:rsidRPr="00BA310B">
        <w:rPr>
          <w:b/>
          <w:sz w:val="32"/>
          <w:szCs w:val="32"/>
        </w:rPr>
        <w:t xml:space="preserve">Биохимический  анализ крови   № _______от </w:t>
      </w:r>
      <w:r>
        <w:rPr>
          <w:b/>
          <w:sz w:val="32"/>
          <w:szCs w:val="32"/>
        </w:rPr>
        <w:t>09 декабря 2012</w:t>
      </w:r>
    </w:p>
    <w:p w:rsidR="00307C9D" w:rsidRPr="00E75979" w:rsidRDefault="00307C9D" w:rsidP="00E75979">
      <w:pPr>
        <w:spacing w:after="0"/>
        <w:rPr>
          <w:b/>
          <w:sz w:val="28"/>
          <w:szCs w:val="28"/>
        </w:rPr>
      </w:pPr>
    </w:p>
    <w:tbl>
      <w:tblPr>
        <w:tblW w:w="10632" w:type="dxa"/>
        <w:tblInd w:w="-88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2352"/>
        <w:gridCol w:w="2421"/>
        <w:gridCol w:w="1260"/>
        <w:gridCol w:w="1620"/>
        <w:gridCol w:w="1260"/>
        <w:gridCol w:w="1719"/>
      </w:tblGrid>
      <w:tr w:rsidR="00307C9D" w:rsidRPr="009111E1" w:rsidTr="00074EDD">
        <w:tc>
          <w:tcPr>
            <w:tcW w:w="6033" w:type="dxa"/>
            <w:gridSpan w:val="3"/>
          </w:tcPr>
          <w:p w:rsidR="00307C9D" w:rsidRPr="009111E1" w:rsidRDefault="00307C9D" w:rsidP="009111E1">
            <w:pPr>
              <w:spacing w:after="0" w:line="240" w:lineRule="auto"/>
              <w:outlineLvl w:val="0"/>
              <w:rPr>
                <w:rFonts w:ascii="Verdana" w:hAnsi="Verdana"/>
                <w:b/>
                <w:sz w:val="20"/>
                <w:szCs w:val="20"/>
                <w:lang w:val="en-US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</w:rPr>
              <w:t>Владелец:</w:t>
            </w:r>
            <w:r w:rsidRPr="009111E1">
              <w:rPr>
                <w:rFonts w:ascii="Verdana" w:hAnsi="Verdana"/>
                <w:sz w:val="20"/>
                <w:szCs w:val="20"/>
              </w:rPr>
              <w:t xml:space="preserve"> Громова</w:t>
            </w:r>
          </w:p>
        </w:tc>
        <w:tc>
          <w:tcPr>
            <w:tcW w:w="4599" w:type="dxa"/>
            <w:gridSpan w:val="3"/>
          </w:tcPr>
          <w:p w:rsidR="00307C9D" w:rsidRPr="009111E1" w:rsidRDefault="00307C9D" w:rsidP="009111E1">
            <w:pPr>
              <w:spacing w:after="0" w:line="240" w:lineRule="auto"/>
              <w:outlineLvl w:val="0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307C9D" w:rsidRPr="009111E1" w:rsidTr="00074EDD">
        <w:tblPrEx>
          <w:tblLook w:val="01E0"/>
        </w:tblPrEx>
        <w:tc>
          <w:tcPr>
            <w:tcW w:w="6033" w:type="dxa"/>
            <w:gridSpan w:val="3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</w:rPr>
              <w:t>Кличка: Жасмин</w:t>
            </w:r>
          </w:p>
        </w:tc>
        <w:tc>
          <w:tcPr>
            <w:tcW w:w="4599" w:type="dxa"/>
            <w:gridSpan w:val="3"/>
          </w:tcPr>
          <w:p w:rsidR="00307C9D" w:rsidRPr="009111E1" w:rsidRDefault="00307C9D" w:rsidP="009111E1">
            <w:pPr>
              <w:spacing w:after="0" w:line="240" w:lineRule="auto"/>
              <w:outlineLvl w:val="0"/>
              <w:rPr>
                <w:rFonts w:ascii="Verdana" w:hAnsi="Verdana"/>
                <w:b/>
                <w:sz w:val="20"/>
                <w:szCs w:val="20"/>
                <w:lang w:val="en-US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</w:rPr>
              <w:t xml:space="preserve">Возраст: </w:t>
            </w:r>
          </w:p>
        </w:tc>
      </w:tr>
      <w:tr w:rsidR="00307C9D" w:rsidRPr="009111E1" w:rsidTr="00074EDD">
        <w:tblPrEx>
          <w:tblLook w:val="01E0"/>
        </w:tblPrEx>
        <w:tc>
          <w:tcPr>
            <w:tcW w:w="6033" w:type="dxa"/>
            <w:gridSpan w:val="3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</w:rPr>
              <w:t>Вид животного: кошка</w:t>
            </w:r>
          </w:p>
        </w:tc>
        <w:tc>
          <w:tcPr>
            <w:tcW w:w="4599" w:type="dxa"/>
            <w:gridSpan w:val="3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</w:rPr>
              <w:t xml:space="preserve">Пол: </w:t>
            </w:r>
          </w:p>
        </w:tc>
      </w:tr>
      <w:tr w:rsidR="00307C9D" w:rsidRPr="009111E1" w:rsidTr="00074EDD">
        <w:tblPrEx>
          <w:tblLook w:val="01E0"/>
        </w:tblPrEx>
        <w:tc>
          <w:tcPr>
            <w:tcW w:w="6033" w:type="dxa"/>
            <w:gridSpan w:val="3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</w:rPr>
              <w:t xml:space="preserve">Порода: </w:t>
            </w:r>
          </w:p>
        </w:tc>
        <w:tc>
          <w:tcPr>
            <w:tcW w:w="4599" w:type="dxa"/>
            <w:gridSpan w:val="3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i/>
                <w:sz w:val="20"/>
                <w:szCs w:val="20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</w:rPr>
              <w:t xml:space="preserve">Врач: </w:t>
            </w:r>
          </w:p>
        </w:tc>
      </w:tr>
      <w:tr w:rsidR="00307C9D" w:rsidRPr="009111E1" w:rsidTr="00074EDD">
        <w:tblPrEx>
          <w:tblLook w:val="01E0"/>
        </w:tblPrEx>
        <w:tc>
          <w:tcPr>
            <w:tcW w:w="6033" w:type="dxa"/>
            <w:gridSpan w:val="3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4599" w:type="dxa"/>
            <w:gridSpan w:val="3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  <w:shd w:val="clear" w:color="auto" w:fill="000000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8"/>
                <w:szCs w:val="18"/>
                <w:lang w:eastAsia="en-US"/>
              </w:rPr>
            </w:pPr>
            <w:r w:rsidRPr="009111E1">
              <w:rPr>
                <w:rFonts w:ascii="Verdana" w:hAnsi="Verdana"/>
                <w:b/>
                <w:bCs/>
                <w:color w:val="FFFFFF"/>
                <w:sz w:val="18"/>
                <w:szCs w:val="18"/>
                <w:lang w:eastAsia="en-US"/>
              </w:rPr>
              <w:t>Показатель</w:t>
            </w:r>
          </w:p>
        </w:tc>
        <w:tc>
          <w:tcPr>
            <w:tcW w:w="1260" w:type="dxa"/>
            <w:shd w:val="clear" w:color="auto" w:fill="000000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9111E1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>Результат</w:t>
            </w:r>
          </w:p>
        </w:tc>
        <w:tc>
          <w:tcPr>
            <w:tcW w:w="1620" w:type="dxa"/>
            <w:shd w:val="clear" w:color="auto" w:fill="000000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9111E1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 xml:space="preserve">  Норма</w:t>
            </w:r>
            <w:r>
              <w:rPr>
                <w:rFonts w:ascii="Verdana" w:hAnsi="Verdana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</w:t>
            </w:r>
            <w:r w:rsidRPr="009111E1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 xml:space="preserve">  собаки</w:t>
            </w:r>
          </w:p>
        </w:tc>
        <w:tc>
          <w:tcPr>
            <w:tcW w:w="1260" w:type="dxa"/>
            <w:shd w:val="clear" w:color="auto" w:fill="000000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9111E1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>Норма кошки</w:t>
            </w:r>
          </w:p>
        </w:tc>
        <w:tc>
          <w:tcPr>
            <w:tcW w:w="1719" w:type="dxa"/>
            <w:shd w:val="clear" w:color="auto" w:fill="000000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</w:pPr>
            <w:r w:rsidRPr="009111E1">
              <w:rPr>
                <w:rFonts w:ascii="Verdana" w:hAnsi="Verdana"/>
                <w:b/>
                <w:bCs/>
                <w:color w:val="FFFFFF"/>
                <w:sz w:val="16"/>
                <w:szCs w:val="16"/>
                <w:lang w:eastAsia="en-US"/>
              </w:rPr>
              <w:t xml:space="preserve"> Единицы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Мочевина                                      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Urea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4,72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2.0-8.6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3.0-10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  ммоль/л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Креатинин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Creat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146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36-120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86-184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  мкмоль/л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Общий билирубин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Total Bili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3,9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3-10.5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0.5-6.9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  мкмоль/л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Прямой билирубин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Dir Bili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0,6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0-17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0-17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  мкмоль/л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Аспартатаминотрансфераза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AST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10-43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12-40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   Е/л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Аланинаминотрансфераза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ALT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6-72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28-78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   Е/л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Щелочная Фосфатаза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ALP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10-80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5-62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>Y</w:t>
            </w: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-глутаминтрасфераза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GGT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0,5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1-10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1-10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   Е/л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Лактатдегидрогеназа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LDH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393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23-194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50-350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Креатининфосфокиназа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CK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98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18-216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55-440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Креатининфосфокиназа мб.                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CK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10-160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30-300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Глюкоза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Glucose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7,1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3.3-6.4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3.3-7.2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Общий белок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TP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76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50-72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54-85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Альбумин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Alb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31-45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24-42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   г/л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Глобулин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Glob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49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Амилаза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Amylase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998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400-1600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500-1550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Липаза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Lipase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10-115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10-115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b/>
                <w:sz w:val="20"/>
                <w:szCs w:val="20"/>
                <w:lang w:eastAsia="en-US"/>
              </w:rPr>
              <w:t xml:space="preserve">   </w:t>
            </w: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Е/л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Холестерол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Cholesterol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3,6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2.9-9.2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2.0-5.9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Триглицериды                           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Triglyce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0,83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0.24-0.98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0.38-1.1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Калий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        K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9111E1">
              <w:rPr>
                <w:b/>
                <w:sz w:val="20"/>
                <w:szCs w:val="20"/>
                <w:lang w:eastAsia="en-US"/>
              </w:rPr>
              <w:t>4,1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4.0-5.6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3.7-5.4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Кальций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   Ca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9111E1">
              <w:rPr>
                <w:b/>
                <w:sz w:val="20"/>
                <w:szCs w:val="20"/>
                <w:lang w:eastAsia="en-US"/>
              </w:rPr>
              <w:t>2,0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2.2-2.8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1.7-2.8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Магний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            Mg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9111E1">
              <w:rPr>
                <w:b/>
                <w:sz w:val="20"/>
                <w:szCs w:val="20"/>
                <w:lang w:eastAsia="en-US"/>
              </w:rPr>
              <w:t>0,61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0.6-1.0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0.65-1.0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 xml:space="preserve">Фосфор                                  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P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  <w:r w:rsidRPr="009111E1">
              <w:rPr>
                <w:b/>
                <w:sz w:val="20"/>
                <w:szCs w:val="20"/>
                <w:lang w:eastAsia="en-US"/>
              </w:rPr>
              <w:t>1,0</w:t>
            </w: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0.7-1.9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0.95-2.3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ммоль/л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Фруктозамин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            FRAM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180-290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180-360</w:t>
            </w: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мкмоль/л</w:t>
            </w: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  <w:r w:rsidRPr="009111E1">
              <w:rPr>
                <w:rFonts w:ascii="Verdana" w:hAnsi="Verdana"/>
                <w:sz w:val="20"/>
                <w:szCs w:val="20"/>
                <w:lang w:eastAsia="en-US"/>
              </w:rPr>
              <w:t>Желчные кислоты</w:t>
            </w:r>
            <w:r w:rsidRPr="009111E1">
              <w:rPr>
                <w:rFonts w:ascii="Verdana" w:hAnsi="Verdana"/>
                <w:sz w:val="20"/>
                <w:szCs w:val="20"/>
                <w:lang w:val="en-US" w:eastAsia="en-US"/>
              </w:rPr>
              <w:t xml:space="preserve">                        Bile acid</w:t>
            </w: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4773" w:type="dxa"/>
            <w:gridSpan w:val="2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620" w:type="dxa"/>
          </w:tcPr>
          <w:p w:rsidR="00307C9D" w:rsidRPr="009111E1" w:rsidRDefault="00307C9D" w:rsidP="009111E1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eastAsia="en-US"/>
              </w:rPr>
            </w:pPr>
          </w:p>
        </w:tc>
        <w:tc>
          <w:tcPr>
            <w:tcW w:w="1260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719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eastAsia="en-US"/>
              </w:rPr>
            </w:pP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2352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  <w:lang w:eastAsia="en-US"/>
              </w:rPr>
            </w:pPr>
            <w:r w:rsidRPr="009111E1">
              <w:rPr>
                <w:rFonts w:ascii="Verdana" w:hAnsi="Verdana"/>
                <w:b/>
                <w:sz w:val="18"/>
                <w:szCs w:val="18"/>
                <w:lang w:eastAsia="en-US"/>
              </w:rPr>
              <w:t>Примечания:</w:t>
            </w:r>
          </w:p>
        </w:tc>
        <w:tc>
          <w:tcPr>
            <w:tcW w:w="8280" w:type="dxa"/>
            <w:gridSpan w:val="5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4"/>
                <w:szCs w:val="24"/>
                <w:vertAlign w:val="superscript"/>
                <w:lang w:eastAsia="en-US"/>
              </w:rPr>
            </w:pP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2352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280" w:type="dxa"/>
            <w:gridSpan w:val="5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4"/>
                <w:szCs w:val="24"/>
                <w:vertAlign w:val="superscript"/>
                <w:lang w:eastAsia="en-US"/>
              </w:rPr>
            </w:pPr>
          </w:p>
        </w:tc>
      </w:tr>
      <w:tr w:rsidR="00307C9D" w:rsidRPr="009111E1" w:rsidTr="00074ED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20"/>
        </w:tblPrEx>
        <w:tc>
          <w:tcPr>
            <w:tcW w:w="2352" w:type="dxa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280" w:type="dxa"/>
            <w:gridSpan w:val="5"/>
          </w:tcPr>
          <w:p w:rsidR="00307C9D" w:rsidRPr="009111E1" w:rsidRDefault="00307C9D" w:rsidP="009111E1">
            <w:pPr>
              <w:spacing w:after="0" w:line="240" w:lineRule="auto"/>
              <w:rPr>
                <w:rFonts w:ascii="Verdana" w:hAnsi="Verdana"/>
                <w:b/>
                <w:sz w:val="24"/>
                <w:szCs w:val="24"/>
                <w:vertAlign w:val="superscript"/>
                <w:lang w:eastAsia="en-US"/>
              </w:rPr>
            </w:pPr>
          </w:p>
        </w:tc>
      </w:tr>
    </w:tbl>
    <w:p w:rsidR="00307C9D" w:rsidRDefault="00307C9D" w:rsidP="00D32DFC">
      <w:pPr>
        <w:rPr>
          <w:rFonts w:ascii="Times New Roman" w:hAnsi="Times New Roman"/>
          <w:b/>
        </w:rPr>
      </w:pPr>
    </w:p>
    <w:p w:rsidR="00307C9D" w:rsidRPr="00D32DFC" w:rsidRDefault="00307C9D" w:rsidP="00D32DFC">
      <w:r>
        <w:rPr>
          <w:rFonts w:ascii="Times New Roman" w:hAnsi="Times New Roman"/>
          <w:b/>
        </w:rPr>
        <w:t xml:space="preserve">Врач лабораторной диагностики :_Краснова_________________                                                    </w:t>
      </w:r>
    </w:p>
    <w:sectPr w:rsidR="00307C9D" w:rsidRPr="00D32DFC" w:rsidSect="008A5D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2DFC"/>
    <w:rsid w:val="00074EDD"/>
    <w:rsid w:val="00076366"/>
    <w:rsid w:val="00076849"/>
    <w:rsid w:val="00083C15"/>
    <w:rsid w:val="000C4BB0"/>
    <w:rsid w:val="001279DD"/>
    <w:rsid w:val="001326C1"/>
    <w:rsid w:val="00175746"/>
    <w:rsid w:val="00217F70"/>
    <w:rsid w:val="00243032"/>
    <w:rsid w:val="002F228A"/>
    <w:rsid w:val="00307C9D"/>
    <w:rsid w:val="003210CF"/>
    <w:rsid w:val="0032791A"/>
    <w:rsid w:val="00376B46"/>
    <w:rsid w:val="00417147"/>
    <w:rsid w:val="00472A28"/>
    <w:rsid w:val="004D70BA"/>
    <w:rsid w:val="004F15C5"/>
    <w:rsid w:val="00583DDC"/>
    <w:rsid w:val="005C1A5C"/>
    <w:rsid w:val="005F5350"/>
    <w:rsid w:val="0060615B"/>
    <w:rsid w:val="00625576"/>
    <w:rsid w:val="00637FD0"/>
    <w:rsid w:val="006718D4"/>
    <w:rsid w:val="00687F28"/>
    <w:rsid w:val="0070198D"/>
    <w:rsid w:val="00706E11"/>
    <w:rsid w:val="0071287E"/>
    <w:rsid w:val="0072435D"/>
    <w:rsid w:val="00787DED"/>
    <w:rsid w:val="008A5D8D"/>
    <w:rsid w:val="00904463"/>
    <w:rsid w:val="009111E1"/>
    <w:rsid w:val="00933AB2"/>
    <w:rsid w:val="00963262"/>
    <w:rsid w:val="00A143E7"/>
    <w:rsid w:val="00AB0A5C"/>
    <w:rsid w:val="00B342FE"/>
    <w:rsid w:val="00BA310B"/>
    <w:rsid w:val="00BB2A36"/>
    <w:rsid w:val="00BC7D38"/>
    <w:rsid w:val="00C1591A"/>
    <w:rsid w:val="00C20B00"/>
    <w:rsid w:val="00C518DF"/>
    <w:rsid w:val="00C55061"/>
    <w:rsid w:val="00CF7721"/>
    <w:rsid w:val="00D32DFC"/>
    <w:rsid w:val="00D37BC7"/>
    <w:rsid w:val="00D53760"/>
    <w:rsid w:val="00D72BF8"/>
    <w:rsid w:val="00E75979"/>
    <w:rsid w:val="00F046D1"/>
    <w:rsid w:val="00F64110"/>
    <w:rsid w:val="00F94BFC"/>
    <w:rsid w:val="00FA62E9"/>
    <w:rsid w:val="00FE46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D8D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32DFC"/>
    <w:rPr>
      <w:rFonts w:cs="Times New Roman"/>
      <w:color w:val="0000FF"/>
      <w:u w:val="single"/>
    </w:rPr>
  </w:style>
  <w:style w:type="table" w:styleId="LightList">
    <w:name w:val="Light List"/>
    <w:basedOn w:val="TableNormal"/>
    <w:uiPriority w:val="99"/>
    <w:rsid w:val="00D32DFC"/>
    <w:rPr>
      <w:sz w:val="20"/>
      <w:szCs w:val="20"/>
      <w:lang w:eastAsia="en-US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D32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2DF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D32DFC"/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et-kozhuhovo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1275</TotalTime>
  <Pages>1</Pages>
  <Words>411</Words>
  <Characters>2348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Oksana Gromova</cp:lastModifiedBy>
  <cp:revision>30</cp:revision>
  <cp:lastPrinted>2012-11-09T04:02:00Z</cp:lastPrinted>
  <dcterms:created xsi:type="dcterms:W3CDTF">2010-10-17T21:40:00Z</dcterms:created>
  <dcterms:modified xsi:type="dcterms:W3CDTF">2012-12-10T04:52:00Z</dcterms:modified>
</cp:coreProperties>
</file>