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899" w:rsidRPr="00E75979" w:rsidRDefault="00E02899" w:rsidP="00AB0A5C">
      <w:pPr>
        <w:tabs>
          <w:tab w:val="left" w:pos="4052"/>
        </w:tabs>
        <w:spacing w:after="0" w:line="240" w:lineRule="auto"/>
        <w:ind w:left="3119"/>
        <w:rPr>
          <w:rFonts w:ascii="Times New Roman" w:hAnsi="Times New Roman"/>
          <w:sz w:val="36"/>
          <w:szCs w:val="3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alt="photo_4765_1" style="position:absolute;left:0;text-align:left;margin-left:-60.3pt;margin-top:-39.45pt;width:157.5pt;height:123.75pt;z-index:251658240;visibility:visible;mso-wrap-distance-left:0;mso-wrap-distance-right:0;mso-position-vertical-relative:line" o:allowoverlap="f">
            <v:imagedata r:id="rId4" o:title=""/>
            <w10:wrap type="square"/>
          </v:shape>
        </w:pict>
      </w:r>
      <w:r>
        <w:rPr>
          <w:rFonts w:ascii="Times New Roman" w:hAnsi="Times New Roman"/>
          <w:b/>
          <w:sz w:val="36"/>
          <w:szCs w:val="36"/>
        </w:rPr>
        <w:t xml:space="preserve"> </w:t>
      </w:r>
      <w:r w:rsidRPr="00E75979">
        <w:rPr>
          <w:rFonts w:ascii="Times New Roman" w:hAnsi="Times New Roman"/>
          <w:b/>
          <w:sz w:val="36"/>
          <w:szCs w:val="36"/>
        </w:rPr>
        <w:t xml:space="preserve">Ветеринарная клиника  </w:t>
      </w: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E75979">
        <w:rPr>
          <w:rFonts w:ascii="Times New Roman" w:hAnsi="Times New Roman"/>
          <w:b/>
          <w:sz w:val="36"/>
          <w:szCs w:val="36"/>
        </w:rPr>
        <w:t>«</w:t>
      </w:r>
      <w:r>
        <w:rPr>
          <w:rFonts w:ascii="Times New Roman" w:hAnsi="Times New Roman"/>
          <w:b/>
          <w:sz w:val="36"/>
          <w:szCs w:val="36"/>
        </w:rPr>
        <w:t>Добрый Мир</w:t>
      </w:r>
      <w:r w:rsidRPr="00E75979">
        <w:rPr>
          <w:rFonts w:ascii="Times New Roman" w:hAnsi="Times New Roman"/>
          <w:b/>
          <w:sz w:val="36"/>
          <w:szCs w:val="36"/>
        </w:rPr>
        <w:t>»</w:t>
      </w:r>
    </w:p>
    <w:p w:rsidR="00E02899" w:rsidRPr="00E75979" w:rsidRDefault="00E02899" w:rsidP="00E75979">
      <w:pPr>
        <w:tabs>
          <w:tab w:val="left" w:pos="405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17F70">
        <w:rPr>
          <w:rFonts w:ascii="Times New Roman" w:hAnsi="Times New Roman"/>
          <w:sz w:val="32"/>
          <w:szCs w:val="32"/>
        </w:rPr>
        <w:t xml:space="preserve">                </w:t>
      </w:r>
      <w:r w:rsidRPr="00E75979">
        <w:rPr>
          <w:rFonts w:ascii="Times New Roman" w:hAnsi="Times New Roman"/>
          <w:sz w:val="24"/>
          <w:szCs w:val="24"/>
        </w:rPr>
        <w:t xml:space="preserve">ул.   Рудневка д.18  8(499)721-74-86                                                                                                   </w:t>
      </w:r>
    </w:p>
    <w:p w:rsidR="00E02899" w:rsidRPr="00E75979" w:rsidRDefault="00E02899" w:rsidP="00E75979">
      <w:pPr>
        <w:spacing w:after="0" w:line="240" w:lineRule="auto"/>
        <w:rPr>
          <w:sz w:val="24"/>
          <w:szCs w:val="24"/>
        </w:rPr>
      </w:pPr>
      <w:r w:rsidRPr="00E75979">
        <w:rPr>
          <w:rFonts w:ascii="Times New Roman" w:hAnsi="Times New Roman"/>
          <w:sz w:val="24"/>
          <w:szCs w:val="24"/>
        </w:rPr>
        <w:t xml:space="preserve">                     </w:t>
      </w:r>
      <w:hyperlink r:id="rId5" w:history="1"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www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vet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-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kozhuhovo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E02899" w:rsidRDefault="00E02899" w:rsidP="00E75979">
      <w:pPr>
        <w:spacing w:after="0" w:line="240" w:lineRule="auto"/>
      </w:pPr>
    </w:p>
    <w:p w:rsidR="00E02899" w:rsidRPr="00D32DFC" w:rsidRDefault="00E02899" w:rsidP="00E75979">
      <w:pPr>
        <w:spacing w:after="0" w:line="240" w:lineRule="auto"/>
        <w:rPr>
          <w:rFonts w:ascii="Times New Roman" w:hAnsi="Times New Roman"/>
        </w:rPr>
      </w:pPr>
    </w:p>
    <w:p w:rsidR="00E02899" w:rsidRPr="00BA310B" w:rsidRDefault="00E02899" w:rsidP="00E75979">
      <w:pPr>
        <w:spacing w:after="0"/>
        <w:rPr>
          <w:b/>
          <w:sz w:val="32"/>
          <w:szCs w:val="32"/>
        </w:rPr>
      </w:pPr>
      <w:r w:rsidRPr="00BA310B">
        <w:rPr>
          <w:b/>
          <w:sz w:val="32"/>
          <w:szCs w:val="32"/>
        </w:rPr>
        <w:t xml:space="preserve">Биохимический  анализ крови   № _______от </w:t>
      </w:r>
      <w:r>
        <w:rPr>
          <w:b/>
          <w:sz w:val="32"/>
          <w:szCs w:val="32"/>
        </w:rPr>
        <w:t>09 декабря 2012</w:t>
      </w:r>
    </w:p>
    <w:p w:rsidR="00E02899" w:rsidRPr="00E75979" w:rsidRDefault="00E02899" w:rsidP="00E75979">
      <w:pPr>
        <w:spacing w:after="0"/>
        <w:rPr>
          <w:b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2352"/>
        <w:gridCol w:w="2421"/>
        <w:gridCol w:w="1260"/>
        <w:gridCol w:w="1080"/>
        <w:gridCol w:w="1260"/>
        <w:gridCol w:w="2259"/>
      </w:tblGrid>
      <w:tr w:rsidR="00E02899" w:rsidRPr="00E408BD" w:rsidTr="00E26E41">
        <w:tc>
          <w:tcPr>
            <w:tcW w:w="6033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  <w:lang w:val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</w:rPr>
              <w:t>Владелец:</w:t>
            </w:r>
            <w:r w:rsidRPr="00E408BD">
              <w:rPr>
                <w:rFonts w:ascii="Verdana" w:hAnsi="Verdana"/>
                <w:sz w:val="20"/>
                <w:szCs w:val="20"/>
              </w:rPr>
              <w:t xml:space="preserve"> Громова</w:t>
            </w:r>
          </w:p>
        </w:tc>
        <w:tc>
          <w:tcPr>
            <w:tcW w:w="4599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02899" w:rsidRPr="00E408BD" w:rsidTr="00E26E41">
        <w:tblPrEx>
          <w:tblLook w:val="01E0"/>
        </w:tblPrEx>
        <w:tc>
          <w:tcPr>
            <w:tcW w:w="6033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</w:rPr>
              <w:t>Кличка: Стася</w:t>
            </w:r>
          </w:p>
        </w:tc>
        <w:tc>
          <w:tcPr>
            <w:tcW w:w="4599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  <w:lang w:val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</w:rPr>
              <w:t xml:space="preserve">Возраст: </w:t>
            </w:r>
          </w:p>
        </w:tc>
      </w:tr>
      <w:tr w:rsidR="00E02899" w:rsidRPr="00E408BD" w:rsidTr="00E26E41">
        <w:tblPrEx>
          <w:tblLook w:val="01E0"/>
        </w:tblPrEx>
        <w:tc>
          <w:tcPr>
            <w:tcW w:w="6033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</w:rPr>
              <w:t>Вид животного: кошка</w:t>
            </w:r>
          </w:p>
        </w:tc>
        <w:tc>
          <w:tcPr>
            <w:tcW w:w="4599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</w:rPr>
              <w:t xml:space="preserve">Пол: </w:t>
            </w:r>
          </w:p>
        </w:tc>
      </w:tr>
      <w:tr w:rsidR="00E02899" w:rsidRPr="00E408BD" w:rsidTr="00E26E41">
        <w:tblPrEx>
          <w:tblLook w:val="01E0"/>
        </w:tblPrEx>
        <w:tc>
          <w:tcPr>
            <w:tcW w:w="6033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</w:rPr>
              <w:t xml:space="preserve">Порода: </w:t>
            </w:r>
          </w:p>
        </w:tc>
        <w:tc>
          <w:tcPr>
            <w:tcW w:w="4599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</w:rPr>
              <w:t xml:space="preserve">Врач: </w:t>
            </w:r>
          </w:p>
        </w:tc>
      </w:tr>
      <w:tr w:rsidR="00E02899" w:rsidRPr="00E408BD" w:rsidTr="00E26E41">
        <w:tblPrEx>
          <w:tblLook w:val="01E0"/>
        </w:tblPrEx>
        <w:tc>
          <w:tcPr>
            <w:tcW w:w="6033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4599" w:type="dxa"/>
            <w:gridSpan w:val="3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  <w:shd w:val="clear" w:color="auto" w:fill="000000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8"/>
                <w:szCs w:val="18"/>
                <w:lang w:eastAsia="en-US"/>
              </w:rPr>
            </w:pPr>
            <w:r w:rsidRPr="00E408BD">
              <w:rPr>
                <w:rFonts w:ascii="Verdana" w:hAnsi="Verdana"/>
                <w:b/>
                <w:bCs/>
                <w:color w:val="FFFFFF"/>
                <w:sz w:val="18"/>
                <w:szCs w:val="18"/>
                <w:lang w:eastAsia="en-US"/>
              </w:rPr>
              <w:t>Показатель</w:t>
            </w:r>
          </w:p>
        </w:tc>
        <w:tc>
          <w:tcPr>
            <w:tcW w:w="1260" w:type="dxa"/>
            <w:shd w:val="clear" w:color="auto" w:fill="000000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E408B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>Результат</w:t>
            </w:r>
          </w:p>
        </w:tc>
        <w:tc>
          <w:tcPr>
            <w:tcW w:w="1080" w:type="dxa"/>
            <w:shd w:val="clear" w:color="auto" w:fill="000000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E408B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 Норма</w:t>
            </w:r>
          </w:p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E408B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 собаки</w:t>
            </w:r>
          </w:p>
        </w:tc>
        <w:tc>
          <w:tcPr>
            <w:tcW w:w="1260" w:type="dxa"/>
            <w:shd w:val="clear" w:color="auto" w:fill="000000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E408B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>Норма кошки</w:t>
            </w:r>
          </w:p>
        </w:tc>
        <w:tc>
          <w:tcPr>
            <w:tcW w:w="2259" w:type="dxa"/>
            <w:shd w:val="clear" w:color="auto" w:fill="000000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E408B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Единицы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Мочевина                                      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Urea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3,44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2.0-8.6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3.0-10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ммоль/л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Креатинин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Creat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36-120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86-184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Общий билирубин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Total Bili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2,5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3-10.5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0.5-6.9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Прямой билирубин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Dir Bili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0,2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0-17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0-17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Аспартатаминотрансфераза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AST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10-43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12-40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Аланинаминотрансфераза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ALT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6-72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28-78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Щелочная Фосфатаза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ALP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10-80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5-62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>Y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-глутаминтрасфераза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GGT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3,3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1-10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1-10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Лактатдегидрогеназа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LDH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190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23-194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50-350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Креатининфосфокиназа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CK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18-216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55-440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Креатининфосфокиназа мб.                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CK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10-160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30-300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Глюкоза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Glucose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3,7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3.3-6.4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3.3-7.2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Общий белок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TP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50-72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54-85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Альбумин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Alb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31-45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24-42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   г/л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Глобулин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Glob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Амилаза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Amylase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2055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400-1600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500-1550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Липаза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Lipase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10-115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10-115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Холестерол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Cholesterol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2,4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2.9-9.2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2.0-5.9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Триглицериды                           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Triglyce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0,47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0.24-0.98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0.38-1.1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Калий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     K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E408BD">
              <w:rPr>
                <w:b/>
                <w:sz w:val="20"/>
                <w:szCs w:val="20"/>
                <w:lang w:eastAsia="en-US"/>
              </w:rPr>
              <w:t>4,7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4.0-5.6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3.7-5.4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Кальций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Ca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E408BD">
              <w:rPr>
                <w:b/>
                <w:sz w:val="20"/>
                <w:szCs w:val="20"/>
                <w:lang w:eastAsia="en-US"/>
              </w:rPr>
              <w:t>3,1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2.2-2.8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1.7-2.8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Магний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 Mg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E408BD">
              <w:rPr>
                <w:b/>
                <w:sz w:val="20"/>
                <w:szCs w:val="20"/>
                <w:lang w:eastAsia="en-US"/>
              </w:rPr>
              <w:t>0,59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0.6-1.0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0.65-1.0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 xml:space="preserve">Фосфор                                  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P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E408BD">
              <w:rPr>
                <w:b/>
                <w:sz w:val="20"/>
                <w:szCs w:val="20"/>
                <w:lang w:eastAsia="en-US"/>
              </w:rPr>
              <w:t>2,6</w:t>
            </w: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0.7-1.9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0.95-2.3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Фруктозамин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FRAM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180-290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180-360</w:t>
            </w: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мкмоль/л</w:t>
            </w: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E408BD">
              <w:rPr>
                <w:rFonts w:ascii="Verdana" w:hAnsi="Verdana"/>
                <w:sz w:val="20"/>
                <w:szCs w:val="20"/>
                <w:lang w:eastAsia="en-US"/>
              </w:rPr>
              <w:t>Желчные кислоты</w:t>
            </w:r>
            <w:r w:rsidRPr="00E408B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Bile acid</w:t>
            </w: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</w:tcPr>
          <w:p w:rsidR="00E02899" w:rsidRPr="00E408BD" w:rsidRDefault="00E02899" w:rsidP="00E408B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259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  <w:r w:rsidRPr="00E408BD">
              <w:rPr>
                <w:rFonts w:ascii="Verdana" w:hAnsi="Verdana"/>
                <w:b/>
                <w:sz w:val="18"/>
                <w:szCs w:val="18"/>
                <w:lang w:eastAsia="en-US"/>
              </w:rPr>
              <w:t>Примечания:</w:t>
            </w:r>
          </w:p>
        </w:tc>
        <w:tc>
          <w:tcPr>
            <w:tcW w:w="8280" w:type="dxa"/>
            <w:gridSpan w:val="5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280" w:type="dxa"/>
            <w:gridSpan w:val="5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  <w:tr w:rsidR="00E02899" w:rsidRPr="00E408BD" w:rsidTr="00E26E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280" w:type="dxa"/>
            <w:gridSpan w:val="5"/>
          </w:tcPr>
          <w:p w:rsidR="00E02899" w:rsidRPr="00E408BD" w:rsidRDefault="00E02899" w:rsidP="00E408BD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</w:tbl>
    <w:p w:rsidR="00E02899" w:rsidRDefault="00E02899" w:rsidP="00D32DFC">
      <w:pPr>
        <w:rPr>
          <w:rFonts w:ascii="Times New Roman" w:hAnsi="Times New Roman"/>
          <w:b/>
        </w:rPr>
      </w:pPr>
    </w:p>
    <w:p w:rsidR="00E02899" w:rsidRPr="00D32DFC" w:rsidRDefault="00E02899" w:rsidP="00D32DFC">
      <w:r>
        <w:rPr>
          <w:rFonts w:ascii="Times New Roman" w:hAnsi="Times New Roman"/>
          <w:b/>
        </w:rPr>
        <w:t xml:space="preserve">Врач лабораторной диагностики :__Краснова________________                                                    </w:t>
      </w:r>
    </w:p>
    <w:sectPr w:rsidR="00E02899" w:rsidRPr="00D32DFC" w:rsidSect="008A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2DFC"/>
    <w:rsid w:val="00076366"/>
    <w:rsid w:val="00076849"/>
    <w:rsid w:val="00083C15"/>
    <w:rsid w:val="000C4BB0"/>
    <w:rsid w:val="001326C1"/>
    <w:rsid w:val="00217F70"/>
    <w:rsid w:val="00243032"/>
    <w:rsid w:val="002F228A"/>
    <w:rsid w:val="003210CF"/>
    <w:rsid w:val="0032791A"/>
    <w:rsid w:val="00376B46"/>
    <w:rsid w:val="00417147"/>
    <w:rsid w:val="004D70BA"/>
    <w:rsid w:val="004F15C5"/>
    <w:rsid w:val="0052763F"/>
    <w:rsid w:val="00583DDC"/>
    <w:rsid w:val="005C1A5C"/>
    <w:rsid w:val="005F5350"/>
    <w:rsid w:val="0060615B"/>
    <w:rsid w:val="00625576"/>
    <w:rsid w:val="006324DC"/>
    <w:rsid w:val="00637FD0"/>
    <w:rsid w:val="006718D4"/>
    <w:rsid w:val="00687F28"/>
    <w:rsid w:val="0070198D"/>
    <w:rsid w:val="00706E11"/>
    <w:rsid w:val="0071287E"/>
    <w:rsid w:val="0072435D"/>
    <w:rsid w:val="00787DED"/>
    <w:rsid w:val="008A5D8D"/>
    <w:rsid w:val="008D553D"/>
    <w:rsid w:val="00904463"/>
    <w:rsid w:val="00933AB2"/>
    <w:rsid w:val="00963262"/>
    <w:rsid w:val="00A143E7"/>
    <w:rsid w:val="00AB0A5C"/>
    <w:rsid w:val="00B342FE"/>
    <w:rsid w:val="00B56B7B"/>
    <w:rsid w:val="00BA310B"/>
    <w:rsid w:val="00BB2A36"/>
    <w:rsid w:val="00BC7D38"/>
    <w:rsid w:val="00C1591A"/>
    <w:rsid w:val="00C20B00"/>
    <w:rsid w:val="00C518DF"/>
    <w:rsid w:val="00C55061"/>
    <w:rsid w:val="00CF7721"/>
    <w:rsid w:val="00D32DFC"/>
    <w:rsid w:val="00D37BC7"/>
    <w:rsid w:val="00D53760"/>
    <w:rsid w:val="00E02899"/>
    <w:rsid w:val="00E26E41"/>
    <w:rsid w:val="00E408BD"/>
    <w:rsid w:val="00E75979"/>
    <w:rsid w:val="00F046D1"/>
    <w:rsid w:val="00F64110"/>
    <w:rsid w:val="00F94BFC"/>
    <w:rsid w:val="00FA62E9"/>
    <w:rsid w:val="00FE4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D8D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32DFC"/>
    <w:rPr>
      <w:rFonts w:cs="Times New Roman"/>
      <w:color w:val="0000FF"/>
      <w:u w:val="single"/>
    </w:rPr>
  </w:style>
  <w:style w:type="table" w:styleId="LightList">
    <w:name w:val="Light List"/>
    <w:basedOn w:val="TableNormal"/>
    <w:uiPriority w:val="99"/>
    <w:rsid w:val="00D32DFC"/>
    <w:rPr>
      <w:sz w:val="20"/>
      <w:szCs w:val="20"/>
      <w:lang w:eastAsia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D32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2DF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D32DFC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t-kozhuhovo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1274</TotalTime>
  <Pages>1</Pages>
  <Words>411</Words>
  <Characters>2347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Oksana Gromova</cp:lastModifiedBy>
  <cp:revision>30</cp:revision>
  <cp:lastPrinted>2012-11-09T04:02:00Z</cp:lastPrinted>
  <dcterms:created xsi:type="dcterms:W3CDTF">2010-10-17T21:40:00Z</dcterms:created>
  <dcterms:modified xsi:type="dcterms:W3CDTF">2012-12-10T04:53:00Z</dcterms:modified>
</cp:coreProperties>
</file>